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73" w:rsidRDefault="00A01B73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江苏省美术馆协会会员入会申请登记表（个人）</w:t>
      </w:r>
    </w:p>
    <w:p w:rsidR="00A01B73" w:rsidRDefault="00A01B73">
      <w:pPr>
        <w:jc w:val="center"/>
        <w:rPr>
          <w:b/>
          <w:bCs/>
          <w:sz w:val="24"/>
        </w:rPr>
      </w:pP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38"/>
        <w:gridCol w:w="315"/>
        <w:gridCol w:w="555"/>
        <w:gridCol w:w="325"/>
        <w:gridCol w:w="515"/>
        <w:gridCol w:w="385"/>
        <w:gridCol w:w="875"/>
        <w:gridCol w:w="205"/>
        <w:gridCol w:w="155"/>
        <w:gridCol w:w="780"/>
        <w:gridCol w:w="340"/>
        <w:gridCol w:w="285"/>
        <w:gridCol w:w="765"/>
        <w:gridCol w:w="2040"/>
      </w:tblGrid>
      <w:tr w:rsidR="00A01B73" w:rsidRPr="001C7968" w:rsidTr="0088085B">
        <w:trPr>
          <w:trHeight w:val="794"/>
        </w:trPr>
        <w:tc>
          <w:tcPr>
            <w:tcW w:w="1638" w:type="dxa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姓</w:t>
            </w:r>
            <w:r w:rsidRPr="001C7968">
              <w:rPr>
                <w:sz w:val="32"/>
                <w:szCs w:val="32"/>
              </w:rPr>
              <w:t xml:space="preserve">    </w:t>
            </w:r>
            <w:r w:rsidRPr="001C7968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1195" w:type="dxa"/>
            <w:gridSpan w:val="3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35" w:type="dxa"/>
            <w:gridSpan w:val="2"/>
            <w:vAlign w:val="center"/>
          </w:tcPr>
          <w:p w:rsidR="00A01B73" w:rsidRPr="001C7968" w:rsidRDefault="00A01B73" w:rsidP="001C7968">
            <w:pPr>
              <w:spacing w:line="340" w:lineRule="exact"/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出生</w:t>
            </w:r>
          </w:p>
          <w:p w:rsidR="00A01B73" w:rsidRPr="001C7968" w:rsidRDefault="00A01B73" w:rsidP="001C7968">
            <w:pPr>
              <w:spacing w:line="340" w:lineRule="exact"/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年月</w:t>
            </w:r>
          </w:p>
        </w:tc>
        <w:tc>
          <w:tcPr>
            <w:tcW w:w="1390" w:type="dxa"/>
            <w:gridSpan w:val="3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40" w:type="dxa"/>
            <w:vMerge w:val="restart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照片</w:t>
            </w:r>
          </w:p>
        </w:tc>
      </w:tr>
      <w:tr w:rsidR="00A01B73" w:rsidRPr="001C7968" w:rsidTr="0088085B">
        <w:trPr>
          <w:trHeight w:val="794"/>
        </w:trPr>
        <w:tc>
          <w:tcPr>
            <w:tcW w:w="1638" w:type="dxa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工作单位</w:t>
            </w:r>
          </w:p>
        </w:tc>
        <w:tc>
          <w:tcPr>
            <w:tcW w:w="5500" w:type="dxa"/>
            <w:gridSpan w:val="12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88085B">
        <w:trPr>
          <w:trHeight w:val="794"/>
        </w:trPr>
        <w:tc>
          <w:tcPr>
            <w:tcW w:w="1638" w:type="dxa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籍</w:t>
            </w:r>
            <w:r w:rsidRPr="001C7968">
              <w:rPr>
                <w:sz w:val="32"/>
                <w:szCs w:val="32"/>
              </w:rPr>
              <w:t xml:space="preserve">    </w:t>
            </w:r>
            <w:r w:rsidRPr="001C7968">
              <w:rPr>
                <w:rFonts w:hint="eastAsia"/>
                <w:sz w:val="32"/>
                <w:szCs w:val="32"/>
              </w:rPr>
              <w:t>贯</w:t>
            </w:r>
          </w:p>
        </w:tc>
        <w:tc>
          <w:tcPr>
            <w:tcW w:w="1710" w:type="dxa"/>
            <w:gridSpan w:val="4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政治面貌</w:t>
            </w:r>
          </w:p>
        </w:tc>
        <w:tc>
          <w:tcPr>
            <w:tcW w:w="2170" w:type="dxa"/>
            <w:gridSpan w:val="4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88085B">
        <w:trPr>
          <w:trHeight w:val="794"/>
        </w:trPr>
        <w:tc>
          <w:tcPr>
            <w:tcW w:w="1638" w:type="dxa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职</w:t>
            </w:r>
            <w:r w:rsidRPr="001C7968">
              <w:rPr>
                <w:sz w:val="32"/>
                <w:szCs w:val="32"/>
              </w:rPr>
              <w:t xml:space="preserve">    </w:t>
            </w:r>
            <w:r w:rsidRPr="001C7968">
              <w:rPr>
                <w:rFonts w:hint="eastAsia"/>
                <w:sz w:val="32"/>
                <w:szCs w:val="32"/>
              </w:rPr>
              <w:t>称</w:t>
            </w:r>
          </w:p>
        </w:tc>
        <w:tc>
          <w:tcPr>
            <w:tcW w:w="1710" w:type="dxa"/>
            <w:gridSpan w:val="4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职</w:t>
            </w:r>
            <w:r w:rsidRPr="001C7968">
              <w:rPr>
                <w:sz w:val="32"/>
                <w:szCs w:val="32"/>
              </w:rPr>
              <w:t xml:space="preserve">    </w:t>
            </w:r>
            <w:r w:rsidRPr="001C7968">
              <w:rPr>
                <w:rFonts w:hint="eastAsia"/>
                <w:sz w:val="32"/>
                <w:szCs w:val="32"/>
              </w:rPr>
              <w:t>务</w:t>
            </w:r>
          </w:p>
        </w:tc>
        <w:tc>
          <w:tcPr>
            <w:tcW w:w="2170" w:type="dxa"/>
            <w:gridSpan w:val="4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88085B">
        <w:trPr>
          <w:trHeight w:val="850"/>
        </w:trPr>
        <w:tc>
          <w:tcPr>
            <w:tcW w:w="1638" w:type="dxa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1710" w:type="dxa"/>
            <w:gridSpan w:val="4"/>
            <w:vAlign w:val="center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微信</w:t>
            </w:r>
            <w:r>
              <w:rPr>
                <w:rFonts w:hint="eastAsia"/>
                <w:sz w:val="32"/>
                <w:szCs w:val="32"/>
              </w:rPr>
              <w:t>号</w:t>
            </w:r>
          </w:p>
        </w:tc>
        <w:tc>
          <w:tcPr>
            <w:tcW w:w="1480" w:type="dxa"/>
            <w:gridSpan w:val="4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邮箱</w:t>
            </w:r>
          </w:p>
        </w:tc>
        <w:tc>
          <w:tcPr>
            <w:tcW w:w="2040" w:type="dxa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88085B">
        <w:trPr>
          <w:trHeight w:val="850"/>
        </w:trPr>
        <w:tc>
          <w:tcPr>
            <w:tcW w:w="2508" w:type="dxa"/>
            <w:gridSpan w:val="3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从事本行业时间</w:t>
            </w:r>
          </w:p>
        </w:tc>
        <w:tc>
          <w:tcPr>
            <w:tcW w:w="2100" w:type="dxa"/>
            <w:gridSpan w:val="4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  <w:tc>
          <w:tcPr>
            <w:tcW w:w="1765" w:type="dxa"/>
            <w:gridSpan w:val="5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工作岗位</w:t>
            </w:r>
          </w:p>
        </w:tc>
        <w:tc>
          <w:tcPr>
            <w:tcW w:w="2805" w:type="dxa"/>
            <w:gridSpan w:val="2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D735D3">
        <w:trPr>
          <w:trHeight w:val="1993"/>
        </w:trPr>
        <w:tc>
          <w:tcPr>
            <w:tcW w:w="1953" w:type="dxa"/>
            <w:gridSpan w:val="2"/>
            <w:vAlign w:val="center"/>
          </w:tcPr>
          <w:p w:rsidR="00A01B73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学</w:t>
            </w:r>
            <w:r>
              <w:rPr>
                <w:rFonts w:hint="eastAsia"/>
                <w:sz w:val="32"/>
                <w:szCs w:val="32"/>
              </w:rPr>
              <w:t>历情况</w:t>
            </w:r>
          </w:p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专业</w:t>
            </w:r>
          </w:p>
        </w:tc>
        <w:tc>
          <w:tcPr>
            <w:tcW w:w="7225" w:type="dxa"/>
            <w:gridSpan w:val="12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D735D3">
        <w:trPr>
          <w:trHeight w:val="2472"/>
        </w:trPr>
        <w:tc>
          <w:tcPr>
            <w:tcW w:w="1953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工作简历</w:t>
            </w:r>
          </w:p>
        </w:tc>
        <w:tc>
          <w:tcPr>
            <w:tcW w:w="7225" w:type="dxa"/>
            <w:gridSpan w:val="12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D735D3">
        <w:trPr>
          <w:trHeight w:val="2022"/>
        </w:trPr>
        <w:tc>
          <w:tcPr>
            <w:tcW w:w="1953" w:type="dxa"/>
            <w:gridSpan w:val="2"/>
            <w:vAlign w:val="center"/>
          </w:tcPr>
          <w:p w:rsidR="00A01B73" w:rsidRPr="001C7968" w:rsidRDefault="00A01B73" w:rsidP="0088085B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主要</w:t>
            </w:r>
            <w:r>
              <w:rPr>
                <w:sz w:val="32"/>
                <w:szCs w:val="32"/>
              </w:rPr>
              <w:t xml:space="preserve">     </w:t>
            </w:r>
            <w:r w:rsidRPr="001C7968">
              <w:rPr>
                <w:rFonts w:hint="eastAsia"/>
                <w:sz w:val="32"/>
                <w:szCs w:val="32"/>
              </w:rPr>
              <w:t>工作业绩</w:t>
            </w:r>
          </w:p>
        </w:tc>
        <w:tc>
          <w:tcPr>
            <w:tcW w:w="7225" w:type="dxa"/>
            <w:gridSpan w:val="12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  <w:tr w:rsidR="00A01B73" w:rsidRPr="001C7968" w:rsidTr="0088085B">
        <w:trPr>
          <w:trHeight w:val="1413"/>
        </w:trPr>
        <w:tc>
          <w:tcPr>
            <w:tcW w:w="1953" w:type="dxa"/>
            <w:gridSpan w:val="2"/>
            <w:vAlign w:val="center"/>
          </w:tcPr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协</w:t>
            </w:r>
            <w:r w:rsidRPr="001C7968">
              <w:rPr>
                <w:sz w:val="32"/>
                <w:szCs w:val="32"/>
              </w:rPr>
              <w:t xml:space="preserve">    </w:t>
            </w:r>
            <w:r w:rsidRPr="001C7968">
              <w:rPr>
                <w:rFonts w:hint="eastAsia"/>
                <w:sz w:val="32"/>
                <w:szCs w:val="32"/>
              </w:rPr>
              <w:t>会</w:t>
            </w:r>
          </w:p>
          <w:p w:rsidR="00A01B73" w:rsidRPr="001C7968" w:rsidRDefault="00A01B73" w:rsidP="001C7968">
            <w:pPr>
              <w:jc w:val="center"/>
              <w:rPr>
                <w:sz w:val="32"/>
                <w:szCs w:val="32"/>
              </w:rPr>
            </w:pPr>
            <w:r w:rsidRPr="001C7968">
              <w:rPr>
                <w:rFonts w:hint="eastAsia"/>
                <w:sz w:val="32"/>
                <w:szCs w:val="32"/>
              </w:rPr>
              <w:t>审核意见</w:t>
            </w:r>
          </w:p>
        </w:tc>
        <w:tc>
          <w:tcPr>
            <w:tcW w:w="7225" w:type="dxa"/>
            <w:gridSpan w:val="12"/>
          </w:tcPr>
          <w:p w:rsidR="00A01B73" w:rsidRPr="001C7968" w:rsidRDefault="00A01B73">
            <w:pPr>
              <w:rPr>
                <w:sz w:val="32"/>
                <w:szCs w:val="32"/>
              </w:rPr>
            </w:pPr>
          </w:p>
        </w:tc>
      </w:tr>
    </w:tbl>
    <w:p w:rsidR="00A01B73" w:rsidRDefault="00A01B73">
      <w:pPr>
        <w:spacing w:line="560" w:lineRule="exact"/>
        <w:jc w:val="center"/>
        <w:rPr>
          <w:rFonts w:ascii="宋体"/>
          <w:b/>
          <w:sz w:val="36"/>
          <w:szCs w:val="36"/>
        </w:rPr>
      </w:pPr>
    </w:p>
    <w:p w:rsidR="00A01B73" w:rsidRDefault="00A01B73">
      <w:pPr>
        <w:spacing w:line="560" w:lineRule="exact"/>
        <w:jc w:val="center"/>
        <w:rPr>
          <w:rFonts w:asci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填表说明</w:t>
      </w:r>
    </w:p>
    <w:p w:rsidR="00A01B73" w:rsidRDefault="00A01B73">
      <w:pPr>
        <w:spacing w:line="560" w:lineRule="exact"/>
        <w:rPr>
          <w:rFonts w:ascii="宋体"/>
          <w:b/>
          <w:sz w:val="28"/>
          <w:szCs w:val="28"/>
        </w:rPr>
      </w:pPr>
    </w:p>
    <w:p w:rsidR="00A01B73" w:rsidRDefault="00A01B73">
      <w:pPr>
        <w:spacing w:line="560" w:lineRule="exact"/>
        <w:rPr>
          <w:rFonts w:ascii="宋体"/>
          <w:b/>
          <w:sz w:val="28"/>
          <w:szCs w:val="28"/>
        </w:rPr>
      </w:pPr>
    </w:p>
    <w:p w:rsidR="00A01B73" w:rsidRDefault="00A01B73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一、本表格需用蓝、黑色钢笔或计算机认真如实填写，书写要工整、清晰，不要错填、漏填。</w:t>
      </w:r>
    </w:p>
    <w:p w:rsidR="00A01B73" w:rsidRDefault="00A01B73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二、如填写内容丰富，表格中所留空间无法满足填写内容的需要，可适当补充部分相关材料用以说明。</w:t>
      </w:r>
    </w:p>
    <w:p w:rsidR="00A01B73" w:rsidRDefault="00A01B73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三、申请团体会员须附送法人登记证复印件、营业执照复印件、税务登记证复印件、组织机构代码复印件或三证合一后的营业执照复印件。</w:t>
      </w:r>
    </w:p>
    <w:p w:rsidR="00A01B73" w:rsidRDefault="00A01B73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四、申请个人会员须附送身份证复印件、职称证书复印件。</w:t>
      </w:r>
    </w:p>
    <w:p w:rsidR="00A01B73" w:rsidRDefault="00A01B73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五、申请者应确保提供资料真实准确，如有不实，协会有权拒绝其加入。</w:t>
      </w:r>
    </w:p>
    <w:p w:rsidR="00A01B73" w:rsidRDefault="00A01B73">
      <w:pPr>
        <w:rPr>
          <w:sz w:val="32"/>
          <w:szCs w:val="32"/>
        </w:rPr>
      </w:pPr>
    </w:p>
    <w:sectPr w:rsidR="00A01B73" w:rsidSect="007029D3">
      <w:pgSz w:w="11906" w:h="16838"/>
      <w:pgMar w:top="1213" w:right="1531" w:bottom="1213" w:left="153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ngSong_GB2312">
    <w:altName w:val="MS Gothic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C796C6"/>
    <w:multiLevelType w:val="singleLevel"/>
    <w:tmpl w:val="D2C796C6"/>
    <w:lvl w:ilvl="0">
      <w:start w:val="1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>
    <w:nsid w:val="01390505"/>
    <w:multiLevelType w:val="singleLevel"/>
    <w:tmpl w:val="01390505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4430D093"/>
    <w:multiLevelType w:val="singleLevel"/>
    <w:tmpl w:val="4430D093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TdiMjFkZjU0NmQ4MGMxNDlhNjdiYWM5YTZmODRmZTkifQ=="/>
  </w:docVars>
  <w:rsids>
    <w:rsidRoot w:val="009548DF"/>
    <w:rsid w:val="000C2F78"/>
    <w:rsid w:val="00161809"/>
    <w:rsid w:val="001C7968"/>
    <w:rsid w:val="003026DB"/>
    <w:rsid w:val="00333E0E"/>
    <w:rsid w:val="00374E1E"/>
    <w:rsid w:val="004932E4"/>
    <w:rsid w:val="00513B07"/>
    <w:rsid w:val="005942AE"/>
    <w:rsid w:val="005D0211"/>
    <w:rsid w:val="006047C1"/>
    <w:rsid w:val="00642AB2"/>
    <w:rsid w:val="00651F23"/>
    <w:rsid w:val="00691EDC"/>
    <w:rsid w:val="006B6E03"/>
    <w:rsid w:val="006D7619"/>
    <w:rsid w:val="007029D3"/>
    <w:rsid w:val="0088085B"/>
    <w:rsid w:val="009378A4"/>
    <w:rsid w:val="009548DF"/>
    <w:rsid w:val="009862C0"/>
    <w:rsid w:val="009D61B2"/>
    <w:rsid w:val="009E64CD"/>
    <w:rsid w:val="00A01B73"/>
    <w:rsid w:val="00B02611"/>
    <w:rsid w:val="00B7196F"/>
    <w:rsid w:val="00BA6458"/>
    <w:rsid w:val="00C007F4"/>
    <w:rsid w:val="00CA6A3F"/>
    <w:rsid w:val="00CC381C"/>
    <w:rsid w:val="00CD6FB9"/>
    <w:rsid w:val="00CF311C"/>
    <w:rsid w:val="00D20668"/>
    <w:rsid w:val="00D735D3"/>
    <w:rsid w:val="00D859D5"/>
    <w:rsid w:val="00D93535"/>
    <w:rsid w:val="00D94E08"/>
    <w:rsid w:val="00E80265"/>
    <w:rsid w:val="00E917DF"/>
    <w:rsid w:val="00EE280D"/>
    <w:rsid w:val="00F1620E"/>
    <w:rsid w:val="00F644BA"/>
    <w:rsid w:val="00F80139"/>
    <w:rsid w:val="00FB30FA"/>
    <w:rsid w:val="322C6690"/>
    <w:rsid w:val="41146BB8"/>
    <w:rsid w:val="4AB73AD4"/>
    <w:rsid w:val="57FD059D"/>
    <w:rsid w:val="782E04F3"/>
    <w:rsid w:val="7E91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91EDC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91EDC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babae4-54f0-44fa-a444-1068224df0ac">
    <w:name w:val="17babae4-54f0-44fa-a444-1068224df0ac"/>
    <w:basedOn w:val="Title"/>
    <w:next w:val="acbfdd8b-e11b-4d36-88ff-6049b138f862"/>
    <w:link w:val="17babae4-54f0-44fa-a444-1068224df0ac0"/>
    <w:uiPriority w:val="99"/>
    <w:rsid w:val="009D61B2"/>
    <w:pPr>
      <w:adjustRightInd w:val="0"/>
      <w:spacing w:before="0" w:after="0" w:line="288" w:lineRule="auto"/>
      <w:ind w:firstLineChars="200" w:firstLine="200"/>
    </w:pPr>
    <w:rPr>
      <w:rFonts w:ascii="微软雅黑" w:eastAsia="微软雅黑" w:hAnsi="微软雅黑" w:cs="宋体"/>
      <w:color w:val="000000"/>
      <w:sz w:val="40"/>
    </w:rPr>
  </w:style>
  <w:style w:type="character" w:customStyle="1" w:styleId="17babae4-54f0-44fa-a444-1068224df0ac0">
    <w:name w:val="17babae4-54f0-44fa-a444-1068224df0ac 字符"/>
    <w:basedOn w:val="DefaultParagraphFont"/>
    <w:link w:val="17babae4-54f0-44fa-a444-1068224df0ac"/>
    <w:uiPriority w:val="99"/>
    <w:locked/>
    <w:rsid w:val="009D61B2"/>
    <w:rPr>
      <w:rFonts w:ascii="微软雅黑" w:eastAsia="微软雅黑" w:hAnsi="微软雅黑" w:cs="宋体"/>
      <w:b/>
      <w:bCs/>
      <w:color w:val="000000"/>
      <w:kern w:val="2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9D61B2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9D61B2"/>
    <w:rPr>
      <w:rFonts w:ascii="Calibri Light" w:eastAsia="宋体" w:hAnsi="Calibri Light" w:cs="Times New Roman"/>
      <w:b/>
      <w:bCs/>
      <w:kern w:val="2"/>
      <w:sz w:val="32"/>
      <w:szCs w:val="32"/>
    </w:rPr>
  </w:style>
  <w:style w:type="paragraph" w:customStyle="1" w:styleId="acbfdd8b-e11b-4d36-88ff-6049b138f862">
    <w:name w:val="acbfdd8b-e11b-4d36-88ff-6049b138f862"/>
    <w:basedOn w:val="Normal"/>
    <w:link w:val="acbfdd8b-e11b-4d36-88ff-6049b138f8620"/>
    <w:uiPriority w:val="99"/>
    <w:rsid w:val="009D61B2"/>
    <w:pPr>
      <w:adjustRightInd w:val="0"/>
      <w:spacing w:line="288" w:lineRule="auto"/>
      <w:ind w:firstLineChars="200" w:firstLine="200"/>
      <w:jc w:val="left"/>
    </w:pPr>
    <w:rPr>
      <w:rFonts w:ascii="微软雅黑" w:eastAsia="微软雅黑" w:hAnsi="微软雅黑" w:cs="宋体"/>
      <w:color w:val="000000"/>
      <w:sz w:val="22"/>
      <w:szCs w:val="32"/>
    </w:rPr>
  </w:style>
  <w:style w:type="character" w:customStyle="1" w:styleId="acbfdd8b-e11b-4d36-88ff-6049b138f8620">
    <w:name w:val="acbfdd8b-e11b-4d36-88ff-6049b138f862 字符"/>
    <w:basedOn w:val="DefaultParagraphFont"/>
    <w:link w:val="acbfdd8b-e11b-4d36-88ff-6049b138f862"/>
    <w:uiPriority w:val="99"/>
    <w:locked/>
    <w:rsid w:val="009D61B2"/>
    <w:rPr>
      <w:rFonts w:ascii="微软雅黑" w:eastAsia="微软雅黑" w:hAnsi="微软雅黑" w:cs="宋体"/>
      <w:color w:val="000000"/>
      <w:kern w:val="2"/>
      <w:sz w:val="32"/>
      <w:szCs w:val="32"/>
    </w:rPr>
  </w:style>
  <w:style w:type="paragraph" w:styleId="ListParagraph">
    <w:name w:val="List Paragraph"/>
    <w:basedOn w:val="Normal"/>
    <w:uiPriority w:val="99"/>
    <w:qFormat/>
    <w:rsid w:val="00CF311C"/>
    <w:pPr>
      <w:ind w:firstLineChars="200" w:firstLine="420"/>
    </w:pPr>
  </w:style>
  <w:style w:type="character" w:styleId="Hyperlink">
    <w:name w:val="Hyperlink"/>
    <w:basedOn w:val="DefaultParagraphFont"/>
    <w:uiPriority w:val="99"/>
    <w:rsid w:val="007029D3"/>
    <w:rPr>
      <w:rFonts w:cs="Times New Roman"/>
      <w:color w:val="0026E5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7029D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9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208</TotalTime>
  <Pages>2</Pages>
  <Words>57</Words>
  <Characters>330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Ye Tao</cp:lastModifiedBy>
  <cp:revision>22</cp:revision>
  <cp:lastPrinted>2023-11-06T07:00:00Z</cp:lastPrinted>
  <dcterms:created xsi:type="dcterms:W3CDTF">2014-10-29T12:08:00Z</dcterms:created>
  <dcterms:modified xsi:type="dcterms:W3CDTF">2025-04-11T05:52:00Z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A4B6650730BA41FCB4F4F42CE175B549_12</vt:lpwstr>
  </property>
</Properties>
</file>